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E88FD" w14:textId="77777777" w:rsidR="00E0573D" w:rsidRPr="00F839CF" w:rsidRDefault="00E0573D" w:rsidP="00EE4E3D"/>
    <w:p w14:paraId="4958E5A6" w14:textId="01D404F3" w:rsidR="00857910" w:rsidRPr="00EE4E3D" w:rsidRDefault="00857910" w:rsidP="00EE4E3D">
      <w:pPr>
        <w:pStyle w:val="Heading3"/>
      </w:pPr>
      <w:r w:rsidRPr="00EE4E3D">
        <w:t>KOSKEN KAIKU RY/LENTOPALLOJAOSTO</w:t>
      </w:r>
    </w:p>
    <w:p w14:paraId="726EDCAE" w14:textId="77777777" w:rsidR="004B618E" w:rsidRPr="00EE4E3D" w:rsidRDefault="00857910" w:rsidP="00EE4E3D">
      <w:pPr>
        <w:pStyle w:val="Heading3"/>
      </w:pPr>
      <w:r w:rsidRPr="00EE4E3D">
        <w:t>LENTOPALLOJAOSTON KOKOUS</w:t>
      </w:r>
    </w:p>
    <w:p w14:paraId="190AA91B" w14:textId="77777777" w:rsidR="008200AC" w:rsidRPr="00F839CF" w:rsidRDefault="008200AC" w:rsidP="00EE4E3D"/>
    <w:p w14:paraId="0BA23695" w14:textId="5BC56317" w:rsidR="00E57F3D" w:rsidRPr="001E5009" w:rsidRDefault="00E57F3D" w:rsidP="00EE4E3D">
      <w:r w:rsidRPr="001E5009">
        <w:t>Aika:</w:t>
      </w:r>
      <w:r w:rsidRPr="001E5009">
        <w:tab/>
      </w:r>
      <w:r w:rsidR="00785CB8" w:rsidRPr="001E5009">
        <w:t>19.10.2022</w:t>
      </w:r>
      <w:r w:rsidR="00D41517" w:rsidRPr="001E5009">
        <w:t xml:space="preserve"> </w:t>
      </w:r>
      <w:r w:rsidR="00F41773" w:rsidRPr="001E5009">
        <w:t>klo</w:t>
      </w:r>
      <w:r w:rsidR="00D41517" w:rsidRPr="001E5009">
        <w:t xml:space="preserve"> 18.00</w:t>
      </w:r>
      <w:r w:rsidR="00EE4E3D">
        <w:br/>
      </w:r>
      <w:r w:rsidRPr="001E5009">
        <w:t>Paikka:</w:t>
      </w:r>
      <w:r w:rsidRPr="001E5009">
        <w:tab/>
      </w:r>
      <w:r w:rsidR="00A87BB1" w:rsidRPr="001E5009">
        <w:t>Ojarannan toimisto</w:t>
      </w:r>
    </w:p>
    <w:p w14:paraId="7E1ADE1E" w14:textId="4BD47CC2" w:rsidR="004A3A8C" w:rsidRPr="001E5009" w:rsidRDefault="004A3A8C" w:rsidP="00EE4E3D">
      <w:r w:rsidRPr="001E5009">
        <w:t>Läsnä:</w:t>
      </w:r>
      <w:r w:rsidRPr="001E5009">
        <w:tab/>
      </w:r>
    </w:p>
    <w:p w14:paraId="34CF7CF1" w14:textId="77777777" w:rsidR="008200AC" w:rsidRPr="001E5009" w:rsidRDefault="008200AC" w:rsidP="00EE4E3D"/>
    <w:p w14:paraId="40BF43C0" w14:textId="77777777" w:rsidR="00390DFB" w:rsidRPr="001E5009" w:rsidRDefault="00390DFB" w:rsidP="00EE4E3D"/>
    <w:p w14:paraId="6866AC2B" w14:textId="0E333A91" w:rsidR="00FC292F" w:rsidRPr="001E5009" w:rsidRDefault="00FC292F" w:rsidP="00EE4E3D">
      <w:r w:rsidRPr="001E5009">
        <w:t>Kokouksen avaus ja järjestäytyminen:</w:t>
      </w:r>
    </w:p>
    <w:p w14:paraId="60E2AA65" w14:textId="51E1025E" w:rsidR="00D50997" w:rsidRPr="001E5009" w:rsidRDefault="004A3A8C" w:rsidP="00C37134">
      <w:pPr>
        <w:tabs>
          <w:tab w:val="left" w:pos="3820"/>
        </w:tabs>
      </w:pPr>
      <w:r w:rsidRPr="001E5009">
        <w:t>xxxx</w:t>
      </w:r>
      <w:r w:rsidR="00C37134">
        <w:tab/>
      </w:r>
    </w:p>
    <w:p w14:paraId="4507A583" w14:textId="527322B1" w:rsidR="004A3A8C" w:rsidRPr="001E5009" w:rsidRDefault="004A3A8C" w:rsidP="00EE4E3D">
      <w:proofErr w:type="spellStart"/>
      <w:r w:rsidRPr="001E5009">
        <w:t>jne</w:t>
      </w:r>
      <w:proofErr w:type="spellEnd"/>
      <w:r w:rsidRPr="001E5009">
        <w:t xml:space="preserve"> </w:t>
      </w:r>
      <w:proofErr w:type="spellStart"/>
      <w:r w:rsidRPr="001E5009">
        <w:t>jen</w:t>
      </w:r>
      <w:proofErr w:type="spellEnd"/>
      <w:r w:rsidRPr="001E5009">
        <w:t>:</w:t>
      </w:r>
    </w:p>
    <w:p w14:paraId="2606CE5F" w14:textId="6FA49AE5" w:rsidR="004A3A8C" w:rsidRPr="001E5009" w:rsidRDefault="004A3A8C" w:rsidP="00EE4E3D">
      <w:r w:rsidRPr="001E5009">
        <w:t>cc</w:t>
      </w:r>
    </w:p>
    <w:p w14:paraId="18D73589" w14:textId="1DE15659" w:rsidR="004A3A8C" w:rsidRPr="001E5009" w:rsidRDefault="004A3A8C" w:rsidP="00EE4E3D">
      <w:proofErr w:type="spellStart"/>
      <w:r w:rsidRPr="001E5009">
        <w:t>ccccc</w:t>
      </w:r>
      <w:proofErr w:type="spellEnd"/>
    </w:p>
    <w:p w14:paraId="68BA6939" w14:textId="6CCF4886" w:rsidR="004A3A8C" w:rsidRPr="001E5009" w:rsidRDefault="004A3A8C" w:rsidP="00EE4E3D">
      <w:proofErr w:type="spellStart"/>
      <w:r w:rsidRPr="001E5009">
        <w:t>ccccdddd</w:t>
      </w:r>
      <w:proofErr w:type="spellEnd"/>
    </w:p>
    <w:p w14:paraId="671E2068" w14:textId="1201D9FD" w:rsidR="004A3A8C" w:rsidRPr="001E5009" w:rsidRDefault="004A3A8C" w:rsidP="00EE4E3D"/>
    <w:p w14:paraId="6C14765B" w14:textId="680D6AC8" w:rsidR="004A3A8C" w:rsidRDefault="004A3A8C" w:rsidP="004A3A8C">
      <w:pPr>
        <w:widowControl/>
        <w:overflowPunct/>
        <w:autoSpaceDE/>
        <w:autoSpaceDN/>
        <w:adjustRightInd/>
        <w:textAlignment w:val="auto"/>
      </w:pPr>
    </w:p>
    <w:p w14:paraId="65C65FE2" w14:textId="06594A28" w:rsidR="004A3A8C" w:rsidRDefault="004A3A8C" w:rsidP="004A3A8C">
      <w:pPr>
        <w:widowControl/>
        <w:overflowPunct/>
        <w:autoSpaceDE/>
        <w:autoSpaceDN/>
        <w:adjustRightInd/>
        <w:textAlignment w:val="auto"/>
      </w:pPr>
    </w:p>
    <w:p w14:paraId="2A7E86F9" w14:textId="530CB8E6" w:rsidR="004A3A8C" w:rsidRDefault="004A3A8C" w:rsidP="004A3A8C">
      <w:pPr>
        <w:widowControl/>
        <w:overflowPunct/>
        <w:autoSpaceDE/>
        <w:autoSpaceDN/>
        <w:adjustRightInd/>
        <w:textAlignment w:val="auto"/>
      </w:pPr>
    </w:p>
    <w:p w14:paraId="2A1E4378" w14:textId="56E05AAB" w:rsidR="004A3A8C" w:rsidRDefault="00AE3CC7" w:rsidP="00AE3CC7">
      <w:pPr>
        <w:widowControl/>
        <w:tabs>
          <w:tab w:val="left" w:pos="8140"/>
        </w:tabs>
        <w:overflowPunct/>
        <w:autoSpaceDE/>
        <w:autoSpaceDN/>
        <w:adjustRightInd/>
        <w:textAlignment w:val="auto"/>
      </w:pPr>
      <w:r>
        <w:tab/>
      </w:r>
    </w:p>
    <w:p w14:paraId="6F25901F" w14:textId="0F16F924" w:rsidR="004A3A8C" w:rsidRDefault="004A3A8C" w:rsidP="004A3A8C">
      <w:pPr>
        <w:widowControl/>
        <w:overflowPunct/>
        <w:autoSpaceDE/>
        <w:autoSpaceDN/>
        <w:adjustRightInd/>
        <w:textAlignment w:val="auto"/>
      </w:pPr>
    </w:p>
    <w:p w14:paraId="7F608190" w14:textId="77777777" w:rsidR="004A3A8C" w:rsidRPr="004A3A8C" w:rsidRDefault="004A3A8C" w:rsidP="004A3A8C">
      <w:pPr>
        <w:widowControl/>
        <w:overflowPunct/>
        <w:autoSpaceDE/>
        <w:autoSpaceDN/>
        <w:adjustRightInd/>
        <w:textAlignment w:val="auto"/>
      </w:pPr>
    </w:p>
    <w:sectPr w:rsidR="004A3A8C" w:rsidRPr="004A3A8C" w:rsidSect="003753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32" w:right="1134" w:bottom="125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D0B12" w14:textId="77777777" w:rsidR="00DF3726" w:rsidRDefault="00DF3726">
      <w:r>
        <w:separator/>
      </w:r>
    </w:p>
  </w:endnote>
  <w:endnote w:type="continuationSeparator" w:id="0">
    <w:p w14:paraId="2254D6C0" w14:textId="77777777" w:rsidR="00DF3726" w:rsidRDefault="00DF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utura PT Medium">
    <w:panose1 w:val="020B06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Futura PT Bold"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BEDE" w14:textId="77777777" w:rsidR="00E564E8" w:rsidRDefault="00E564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A745" w14:textId="692134FF" w:rsidR="00D52F29" w:rsidRPr="00370E5B" w:rsidRDefault="009557EC" w:rsidP="00375328">
    <w:pPr>
      <w:pStyle w:val="Footer"/>
      <w:tabs>
        <w:tab w:val="clear" w:pos="4819"/>
        <w:tab w:val="clear" w:pos="9638"/>
        <w:tab w:val="left" w:pos="3960"/>
        <w:tab w:val="left" w:pos="7200"/>
      </w:tabs>
      <w:ind w:left="-1134"/>
      <w:jc w:val="both"/>
      <w:rPr>
        <w:rFonts w:ascii="Arial" w:hAnsi="Arial" w:cs="Arial"/>
        <w:lang w:val="sv-SE"/>
      </w:rPr>
    </w:pPr>
    <w:r w:rsidRPr="009557EC">
      <w:drawing>
        <wp:inline distT="0" distB="0" distL="0" distR="0" wp14:anchorId="30757B6F" wp14:editId="6FC6A843">
          <wp:extent cx="7547321" cy="1141730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424" cy="114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84285" w14:textId="77777777" w:rsidR="00E564E8" w:rsidRDefault="00E56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DE27" w14:textId="77777777" w:rsidR="00DF3726" w:rsidRDefault="00DF3726">
      <w:r>
        <w:separator/>
      </w:r>
    </w:p>
  </w:footnote>
  <w:footnote w:type="continuationSeparator" w:id="0">
    <w:p w14:paraId="509C2A3A" w14:textId="77777777" w:rsidR="00DF3726" w:rsidRDefault="00DF3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3E6BC" w14:textId="77777777" w:rsidR="00E564E8" w:rsidRDefault="00E56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D9877" w14:textId="43048EF3" w:rsidR="00D52F29" w:rsidRPr="00A94DD7" w:rsidRDefault="00375328" w:rsidP="003F133C">
    <w:pPr>
      <w:rPr>
        <w:rFonts w:ascii="Arial" w:hAnsi="Arial" w:cs="Arial"/>
      </w:rPr>
    </w:pPr>
    <w:r>
      <w:rPr>
        <w:noProof/>
        <w:u w:val="singl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548E9F" wp14:editId="195C71AB">
              <wp:simplePos x="0" y="0"/>
              <wp:positionH relativeFrom="column">
                <wp:posOffset>-1609090</wp:posOffset>
              </wp:positionH>
              <wp:positionV relativeFrom="paragraph">
                <wp:posOffset>1101725</wp:posOffset>
              </wp:positionV>
              <wp:extent cx="8801100" cy="0"/>
              <wp:effectExtent l="0" t="12700" r="12700" b="1270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01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952B2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.7pt,86.75pt" to="566.3pt,8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" strokecolor="red" strokeweight="1.5pt"/>
          </w:pict>
        </mc:Fallback>
      </mc:AlternateContent>
    </w:r>
    <w:r w:rsidRPr="00375328">
      <w:drawing>
        <wp:inline distT="0" distB="0" distL="0" distR="0" wp14:anchorId="38FDD8DE" wp14:editId="0BE2AB32">
          <wp:extent cx="749300" cy="987715"/>
          <wp:effectExtent l="0" t="0" r="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26" cy="996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009">
      <w:rPr>
        <w:noProof/>
      </w:rPr>
      <w:drawing>
        <wp:anchor distT="0" distB="0" distL="114300" distR="114300" simplePos="0" relativeHeight="251660288" behindDoc="1" locked="0" layoutInCell="1" allowOverlap="1" wp14:anchorId="66231656" wp14:editId="7391F241">
          <wp:simplePos x="0" y="0"/>
          <wp:positionH relativeFrom="margin">
            <wp:posOffset>5223510</wp:posOffset>
          </wp:positionH>
          <wp:positionV relativeFrom="paragraph">
            <wp:posOffset>-243840</wp:posOffset>
          </wp:positionV>
          <wp:extent cx="1180402" cy="1320800"/>
          <wp:effectExtent l="0" t="0" r="1270" b="0"/>
          <wp:wrapNone/>
          <wp:docPr id="5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02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F29">
      <w:tab/>
    </w:r>
    <w:r w:rsidR="00D52F29">
      <w:tab/>
    </w:r>
    <w:r w:rsidR="001E5009">
      <w:t xml:space="preserve">           </w:t>
    </w:r>
    <w:r w:rsidR="004A3A8C" w:rsidRPr="00EE4E3D">
      <w:rPr>
        <w:rStyle w:val="Heading1Char"/>
      </w:rPr>
      <w:t>DOKUMENTIN NIMI</w:t>
    </w:r>
    <w:r w:rsidR="00D52F29">
      <w:rPr>
        <w:rFonts w:ascii="Arial" w:hAnsi="Arial" w:cs="Arial"/>
        <w:b/>
        <w:sz w:val="32"/>
        <w:szCs w:val="32"/>
      </w:rPr>
      <w:tab/>
      <w:t xml:space="preserve">         </w:t>
    </w:r>
  </w:p>
  <w:p w14:paraId="23FEEA25" w14:textId="577BCA16" w:rsidR="00D52F29" w:rsidRPr="00393CE7" w:rsidRDefault="00D52F29" w:rsidP="00393CE7">
    <w:pPr>
      <w:ind w:right="-262"/>
      <w:rPr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D3016" w14:textId="77777777" w:rsidR="00E564E8" w:rsidRDefault="00E56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2166E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DC9E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BAA8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FAA9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BCB5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4A79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0C8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C22A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C80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643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4207E"/>
    <w:multiLevelType w:val="hybridMultilevel"/>
    <w:tmpl w:val="545E0D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8758E"/>
    <w:multiLevelType w:val="hybridMultilevel"/>
    <w:tmpl w:val="5308E642"/>
    <w:lvl w:ilvl="0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18E67724"/>
    <w:multiLevelType w:val="hybridMultilevel"/>
    <w:tmpl w:val="BFF493CA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23F46DA8"/>
    <w:multiLevelType w:val="hybridMultilevel"/>
    <w:tmpl w:val="3EF6E150"/>
    <w:lvl w:ilvl="0" w:tplc="5A3AF634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28876FF6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C266B5C"/>
    <w:multiLevelType w:val="hybridMultilevel"/>
    <w:tmpl w:val="08C84E6A"/>
    <w:lvl w:ilvl="0" w:tplc="5A3AF634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2F2259A8"/>
    <w:multiLevelType w:val="multilevel"/>
    <w:tmpl w:val="B16AD58A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74D20F2"/>
    <w:multiLevelType w:val="hybridMultilevel"/>
    <w:tmpl w:val="38C8D5FE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B72620"/>
    <w:multiLevelType w:val="hybridMultilevel"/>
    <w:tmpl w:val="8F8A4396"/>
    <w:lvl w:ilvl="0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EE4F71"/>
    <w:multiLevelType w:val="hybridMultilevel"/>
    <w:tmpl w:val="B9EE5542"/>
    <w:lvl w:ilvl="0" w:tplc="5A3AF634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6B27109E"/>
    <w:multiLevelType w:val="hybridMultilevel"/>
    <w:tmpl w:val="3DF4479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C5CF0"/>
    <w:multiLevelType w:val="hybridMultilevel"/>
    <w:tmpl w:val="D0CCA032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127F99"/>
    <w:multiLevelType w:val="hybridMultilevel"/>
    <w:tmpl w:val="CB2613C4"/>
    <w:lvl w:ilvl="0" w:tplc="5A3AF634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0"/>
        </w:tabs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0"/>
        </w:tabs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</w:rPr>
    </w:lvl>
  </w:abstractNum>
  <w:abstractNum w:abstractNumId="23" w15:restartNumberingAfterBreak="0">
    <w:nsid w:val="76C10ED6"/>
    <w:multiLevelType w:val="hybridMultilevel"/>
    <w:tmpl w:val="B16AD58A"/>
    <w:lvl w:ilvl="0" w:tplc="5A3AF63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B012CDD"/>
    <w:multiLevelType w:val="hybridMultilevel"/>
    <w:tmpl w:val="BF5A8D2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767E2"/>
    <w:multiLevelType w:val="hybridMultilevel"/>
    <w:tmpl w:val="94F62AE2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6" w15:restartNumberingAfterBreak="0">
    <w:nsid w:val="7DF31443"/>
    <w:multiLevelType w:val="hybridMultilevel"/>
    <w:tmpl w:val="FF12FCE2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409085593">
    <w:abstractNumId w:val="15"/>
  </w:num>
  <w:num w:numId="2" w16cid:durableId="852375113">
    <w:abstractNumId w:val="13"/>
  </w:num>
  <w:num w:numId="3" w16cid:durableId="593440443">
    <w:abstractNumId w:val="22"/>
  </w:num>
  <w:num w:numId="4" w16cid:durableId="2093233598">
    <w:abstractNumId w:val="19"/>
  </w:num>
  <w:num w:numId="5" w16cid:durableId="1736010535">
    <w:abstractNumId w:val="23"/>
  </w:num>
  <w:num w:numId="6" w16cid:durableId="1223131096">
    <w:abstractNumId w:val="16"/>
  </w:num>
  <w:num w:numId="7" w16cid:durableId="501748134">
    <w:abstractNumId w:val="18"/>
  </w:num>
  <w:num w:numId="8" w16cid:durableId="2104642294">
    <w:abstractNumId w:val="24"/>
  </w:num>
  <w:num w:numId="9" w16cid:durableId="357002745">
    <w:abstractNumId w:val="20"/>
  </w:num>
  <w:num w:numId="10" w16cid:durableId="974329965">
    <w:abstractNumId w:val="25"/>
  </w:num>
  <w:num w:numId="11" w16cid:durableId="2022929086">
    <w:abstractNumId w:val="21"/>
  </w:num>
  <w:num w:numId="12" w16cid:durableId="1579052218">
    <w:abstractNumId w:val="14"/>
  </w:num>
  <w:num w:numId="13" w16cid:durableId="969823608">
    <w:abstractNumId w:val="17"/>
  </w:num>
  <w:num w:numId="14" w16cid:durableId="1827816830">
    <w:abstractNumId w:val="11"/>
  </w:num>
  <w:num w:numId="15" w16cid:durableId="1226723419">
    <w:abstractNumId w:val="26"/>
  </w:num>
  <w:num w:numId="16" w16cid:durableId="1755009477">
    <w:abstractNumId w:val="12"/>
  </w:num>
  <w:num w:numId="17" w16cid:durableId="1822305444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12350921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9929407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71916158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635273">
    <w:abstractNumId w:val="10"/>
  </w:num>
  <w:num w:numId="22" w16cid:durableId="93474522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26463766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673626">
    <w:abstractNumId w:val="2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66616589">
    <w:abstractNumId w:val="0"/>
  </w:num>
  <w:num w:numId="26" w16cid:durableId="1891762556">
    <w:abstractNumId w:val="1"/>
  </w:num>
  <w:num w:numId="27" w16cid:durableId="900823848">
    <w:abstractNumId w:val="2"/>
  </w:num>
  <w:num w:numId="28" w16cid:durableId="1018848095">
    <w:abstractNumId w:val="3"/>
  </w:num>
  <w:num w:numId="29" w16cid:durableId="1894852645">
    <w:abstractNumId w:val="8"/>
  </w:num>
  <w:num w:numId="30" w16cid:durableId="848325855">
    <w:abstractNumId w:val="4"/>
  </w:num>
  <w:num w:numId="31" w16cid:durableId="1944798027">
    <w:abstractNumId w:val="5"/>
  </w:num>
  <w:num w:numId="32" w16cid:durableId="1129854841">
    <w:abstractNumId w:val="6"/>
  </w:num>
  <w:num w:numId="33" w16cid:durableId="1966816164">
    <w:abstractNumId w:val="7"/>
  </w:num>
  <w:num w:numId="34" w16cid:durableId="1453614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4DA"/>
    <w:rsid w:val="00000278"/>
    <w:rsid w:val="00002D4B"/>
    <w:rsid w:val="00007428"/>
    <w:rsid w:val="0002248B"/>
    <w:rsid w:val="000247D3"/>
    <w:rsid w:val="00025110"/>
    <w:rsid w:val="0002636B"/>
    <w:rsid w:val="0003656C"/>
    <w:rsid w:val="000374B0"/>
    <w:rsid w:val="00044992"/>
    <w:rsid w:val="00047282"/>
    <w:rsid w:val="00051D6A"/>
    <w:rsid w:val="00052DA7"/>
    <w:rsid w:val="00055425"/>
    <w:rsid w:val="00063295"/>
    <w:rsid w:val="000634C9"/>
    <w:rsid w:val="00063D64"/>
    <w:rsid w:val="00067EA1"/>
    <w:rsid w:val="0007061A"/>
    <w:rsid w:val="000853DA"/>
    <w:rsid w:val="000879F1"/>
    <w:rsid w:val="0009234D"/>
    <w:rsid w:val="000A27EF"/>
    <w:rsid w:val="000A4CB3"/>
    <w:rsid w:val="000B2886"/>
    <w:rsid w:val="000B6DEE"/>
    <w:rsid w:val="000C1D38"/>
    <w:rsid w:val="000E1042"/>
    <w:rsid w:val="000E190A"/>
    <w:rsid w:val="000E2B9A"/>
    <w:rsid w:val="000E5260"/>
    <w:rsid w:val="000E7259"/>
    <w:rsid w:val="000F6335"/>
    <w:rsid w:val="000F7BFB"/>
    <w:rsid w:val="00100374"/>
    <w:rsid w:val="00105D2A"/>
    <w:rsid w:val="00106245"/>
    <w:rsid w:val="00107507"/>
    <w:rsid w:val="00107C4F"/>
    <w:rsid w:val="001115DE"/>
    <w:rsid w:val="00115F40"/>
    <w:rsid w:val="00120FF0"/>
    <w:rsid w:val="0012497D"/>
    <w:rsid w:val="00127DB6"/>
    <w:rsid w:val="001300A9"/>
    <w:rsid w:val="00131565"/>
    <w:rsid w:val="00144147"/>
    <w:rsid w:val="00145126"/>
    <w:rsid w:val="00151FE2"/>
    <w:rsid w:val="001570A9"/>
    <w:rsid w:val="00164AD8"/>
    <w:rsid w:val="00176A7E"/>
    <w:rsid w:val="00177BCE"/>
    <w:rsid w:val="00180A53"/>
    <w:rsid w:val="00182BA8"/>
    <w:rsid w:val="00191CE7"/>
    <w:rsid w:val="0019468D"/>
    <w:rsid w:val="00194AE9"/>
    <w:rsid w:val="001A3A48"/>
    <w:rsid w:val="001C1744"/>
    <w:rsid w:val="001C5ADB"/>
    <w:rsid w:val="001C60A5"/>
    <w:rsid w:val="001D0A0B"/>
    <w:rsid w:val="001D3085"/>
    <w:rsid w:val="001E3921"/>
    <w:rsid w:val="001E45E7"/>
    <w:rsid w:val="001E5009"/>
    <w:rsid w:val="001E7EB7"/>
    <w:rsid w:val="001F3226"/>
    <w:rsid w:val="001F4C28"/>
    <w:rsid w:val="002059D6"/>
    <w:rsid w:val="002079F1"/>
    <w:rsid w:val="00210BDB"/>
    <w:rsid w:val="00221CCA"/>
    <w:rsid w:val="00221D39"/>
    <w:rsid w:val="00231ED2"/>
    <w:rsid w:val="00232554"/>
    <w:rsid w:val="00232BA1"/>
    <w:rsid w:val="0025293D"/>
    <w:rsid w:val="00254FE4"/>
    <w:rsid w:val="00256C30"/>
    <w:rsid w:val="00256E36"/>
    <w:rsid w:val="002644B9"/>
    <w:rsid w:val="002665B1"/>
    <w:rsid w:val="0027196A"/>
    <w:rsid w:val="00276E29"/>
    <w:rsid w:val="0028723C"/>
    <w:rsid w:val="0029028C"/>
    <w:rsid w:val="00292858"/>
    <w:rsid w:val="0029583E"/>
    <w:rsid w:val="00296419"/>
    <w:rsid w:val="002970E6"/>
    <w:rsid w:val="002A06C5"/>
    <w:rsid w:val="002A1599"/>
    <w:rsid w:val="002A29CF"/>
    <w:rsid w:val="002B0D6C"/>
    <w:rsid w:val="002B153B"/>
    <w:rsid w:val="002B23D7"/>
    <w:rsid w:val="002B4B55"/>
    <w:rsid w:val="002B698D"/>
    <w:rsid w:val="002B7266"/>
    <w:rsid w:val="002C3926"/>
    <w:rsid w:val="002C4068"/>
    <w:rsid w:val="002C4470"/>
    <w:rsid w:val="002D67CE"/>
    <w:rsid w:val="002D7322"/>
    <w:rsid w:val="002E02E8"/>
    <w:rsid w:val="002E4B95"/>
    <w:rsid w:val="002F24C8"/>
    <w:rsid w:val="002F2841"/>
    <w:rsid w:val="002F406E"/>
    <w:rsid w:val="002F4C3C"/>
    <w:rsid w:val="002F622D"/>
    <w:rsid w:val="0030027C"/>
    <w:rsid w:val="00301B4A"/>
    <w:rsid w:val="003038F4"/>
    <w:rsid w:val="00305181"/>
    <w:rsid w:val="003155CC"/>
    <w:rsid w:val="0032059B"/>
    <w:rsid w:val="0032353C"/>
    <w:rsid w:val="0032436A"/>
    <w:rsid w:val="003278F6"/>
    <w:rsid w:val="00330B91"/>
    <w:rsid w:val="00336FC3"/>
    <w:rsid w:val="00341F0B"/>
    <w:rsid w:val="00342507"/>
    <w:rsid w:val="00346401"/>
    <w:rsid w:val="00353768"/>
    <w:rsid w:val="0035486D"/>
    <w:rsid w:val="0036351E"/>
    <w:rsid w:val="00370E5B"/>
    <w:rsid w:val="00375328"/>
    <w:rsid w:val="00375E1C"/>
    <w:rsid w:val="00386DD0"/>
    <w:rsid w:val="003874E4"/>
    <w:rsid w:val="00390DFB"/>
    <w:rsid w:val="00393CE7"/>
    <w:rsid w:val="00396186"/>
    <w:rsid w:val="003B3A2D"/>
    <w:rsid w:val="003C0AD5"/>
    <w:rsid w:val="003C7B33"/>
    <w:rsid w:val="003C7F74"/>
    <w:rsid w:val="003D5AA1"/>
    <w:rsid w:val="003D7FC3"/>
    <w:rsid w:val="003E03AA"/>
    <w:rsid w:val="003E08AF"/>
    <w:rsid w:val="003E1702"/>
    <w:rsid w:val="003E300A"/>
    <w:rsid w:val="003E51DD"/>
    <w:rsid w:val="003F0CB8"/>
    <w:rsid w:val="003F133C"/>
    <w:rsid w:val="003F4396"/>
    <w:rsid w:val="004010A9"/>
    <w:rsid w:val="00402DA7"/>
    <w:rsid w:val="00404E1D"/>
    <w:rsid w:val="0040502D"/>
    <w:rsid w:val="00414641"/>
    <w:rsid w:val="0041569C"/>
    <w:rsid w:val="004167BA"/>
    <w:rsid w:val="0041770F"/>
    <w:rsid w:val="00417F08"/>
    <w:rsid w:val="0042296B"/>
    <w:rsid w:val="00427F9B"/>
    <w:rsid w:val="0043549B"/>
    <w:rsid w:val="0044118B"/>
    <w:rsid w:val="0045730D"/>
    <w:rsid w:val="004632C5"/>
    <w:rsid w:val="00464A5F"/>
    <w:rsid w:val="00467C28"/>
    <w:rsid w:val="0048623A"/>
    <w:rsid w:val="00492B42"/>
    <w:rsid w:val="004A2851"/>
    <w:rsid w:val="004A3A8C"/>
    <w:rsid w:val="004A4927"/>
    <w:rsid w:val="004B2822"/>
    <w:rsid w:val="004B3AD4"/>
    <w:rsid w:val="004B618E"/>
    <w:rsid w:val="004B7752"/>
    <w:rsid w:val="004C261A"/>
    <w:rsid w:val="004C6F19"/>
    <w:rsid w:val="004E11C1"/>
    <w:rsid w:val="004E5B44"/>
    <w:rsid w:val="004F075E"/>
    <w:rsid w:val="00500ED4"/>
    <w:rsid w:val="00517B98"/>
    <w:rsid w:val="005208D6"/>
    <w:rsid w:val="005221A2"/>
    <w:rsid w:val="00523DFC"/>
    <w:rsid w:val="00525CE0"/>
    <w:rsid w:val="005304C3"/>
    <w:rsid w:val="00531559"/>
    <w:rsid w:val="005343F4"/>
    <w:rsid w:val="005368E9"/>
    <w:rsid w:val="00537042"/>
    <w:rsid w:val="00541685"/>
    <w:rsid w:val="005423A6"/>
    <w:rsid w:val="00552264"/>
    <w:rsid w:val="005532C2"/>
    <w:rsid w:val="00563B74"/>
    <w:rsid w:val="00570752"/>
    <w:rsid w:val="0057099E"/>
    <w:rsid w:val="005808A4"/>
    <w:rsid w:val="005B09CB"/>
    <w:rsid w:val="005B7927"/>
    <w:rsid w:val="005B795E"/>
    <w:rsid w:val="005E0B51"/>
    <w:rsid w:val="005E2C35"/>
    <w:rsid w:val="005E4AC4"/>
    <w:rsid w:val="005F0594"/>
    <w:rsid w:val="005F0EFE"/>
    <w:rsid w:val="006052C6"/>
    <w:rsid w:val="00613A6A"/>
    <w:rsid w:val="00622ADE"/>
    <w:rsid w:val="00624718"/>
    <w:rsid w:val="0063077C"/>
    <w:rsid w:val="00630CE1"/>
    <w:rsid w:val="00634A45"/>
    <w:rsid w:val="006664BB"/>
    <w:rsid w:val="00667555"/>
    <w:rsid w:val="00672766"/>
    <w:rsid w:val="00673209"/>
    <w:rsid w:val="006768CA"/>
    <w:rsid w:val="006924F0"/>
    <w:rsid w:val="00695CBC"/>
    <w:rsid w:val="00697EA0"/>
    <w:rsid w:val="006A4344"/>
    <w:rsid w:val="006A746A"/>
    <w:rsid w:val="006B0D21"/>
    <w:rsid w:val="006B17F6"/>
    <w:rsid w:val="006B33DA"/>
    <w:rsid w:val="006B4DBC"/>
    <w:rsid w:val="006B5BB4"/>
    <w:rsid w:val="006C5635"/>
    <w:rsid w:val="006D069E"/>
    <w:rsid w:val="006D1A8F"/>
    <w:rsid w:val="006D3733"/>
    <w:rsid w:val="006D4873"/>
    <w:rsid w:val="006E76A3"/>
    <w:rsid w:val="006F37EB"/>
    <w:rsid w:val="007063F6"/>
    <w:rsid w:val="007151D2"/>
    <w:rsid w:val="007151E2"/>
    <w:rsid w:val="007171C4"/>
    <w:rsid w:val="00725014"/>
    <w:rsid w:val="00725ED7"/>
    <w:rsid w:val="00730D34"/>
    <w:rsid w:val="00736FBC"/>
    <w:rsid w:val="007403BF"/>
    <w:rsid w:val="00746721"/>
    <w:rsid w:val="0075056A"/>
    <w:rsid w:val="007562ED"/>
    <w:rsid w:val="0076092B"/>
    <w:rsid w:val="00761843"/>
    <w:rsid w:val="00767C81"/>
    <w:rsid w:val="00782583"/>
    <w:rsid w:val="00782876"/>
    <w:rsid w:val="00782CC3"/>
    <w:rsid w:val="00785CB8"/>
    <w:rsid w:val="00786696"/>
    <w:rsid w:val="007943A3"/>
    <w:rsid w:val="00796464"/>
    <w:rsid w:val="007A1120"/>
    <w:rsid w:val="007A164B"/>
    <w:rsid w:val="007A33D9"/>
    <w:rsid w:val="007A593D"/>
    <w:rsid w:val="007A69BC"/>
    <w:rsid w:val="007B2889"/>
    <w:rsid w:val="007B75C0"/>
    <w:rsid w:val="007C0A46"/>
    <w:rsid w:val="007C4715"/>
    <w:rsid w:val="007D4E02"/>
    <w:rsid w:val="007E26D3"/>
    <w:rsid w:val="0080460B"/>
    <w:rsid w:val="008063B8"/>
    <w:rsid w:val="008069C9"/>
    <w:rsid w:val="008104AF"/>
    <w:rsid w:val="008200AC"/>
    <w:rsid w:val="00830FD3"/>
    <w:rsid w:val="00832C06"/>
    <w:rsid w:val="0083464F"/>
    <w:rsid w:val="0083547C"/>
    <w:rsid w:val="00842DAC"/>
    <w:rsid w:val="008515AE"/>
    <w:rsid w:val="0085305A"/>
    <w:rsid w:val="00853E2B"/>
    <w:rsid w:val="00857910"/>
    <w:rsid w:val="00861062"/>
    <w:rsid w:val="00861A9A"/>
    <w:rsid w:val="00870E1B"/>
    <w:rsid w:val="00873E63"/>
    <w:rsid w:val="0087510D"/>
    <w:rsid w:val="00876E9A"/>
    <w:rsid w:val="00881C44"/>
    <w:rsid w:val="00883EBA"/>
    <w:rsid w:val="00892249"/>
    <w:rsid w:val="0089275D"/>
    <w:rsid w:val="008A7B3F"/>
    <w:rsid w:val="008B11B7"/>
    <w:rsid w:val="008B6427"/>
    <w:rsid w:val="008B7AE2"/>
    <w:rsid w:val="008C2168"/>
    <w:rsid w:val="008C2E7A"/>
    <w:rsid w:val="008D1616"/>
    <w:rsid w:val="008E62C0"/>
    <w:rsid w:val="008E6D92"/>
    <w:rsid w:val="008F06B6"/>
    <w:rsid w:val="008F38CE"/>
    <w:rsid w:val="008F5197"/>
    <w:rsid w:val="008F7779"/>
    <w:rsid w:val="008F7F0D"/>
    <w:rsid w:val="00901E4D"/>
    <w:rsid w:val="009033CA"/>
    <w:rsid w:val="00904823"/>
    <w:rsid w:val="00904914"/>
    <w:rsid w:val="00920231"/>
    <w:rsid w:val="00926107"/>
    <w:rsid w:val="00926463"/>
    <w:rsid w:val="0092651B"/>
    <w:rsid w:val="00927225"/>
    <w:rsid w:val="00934CCD"/>
    <w:rsid w:val="009557EC"/>
    <w:rsid w:val="00960E6B"/>
    <w:rsid w:val="00962359"/>
    <w:rsid w:val="00962FBA"/>
    <w:rsid w:val="00965E27"/>
    <w:rsid w:val="009725BE"/>
    <w:rsid w:val="009757FC"/>
    <w:rsid w:val="009758DA"/>
    <w:rsid w:val="009813D3"/>
    <w:rsid w:val="00985280"/>
    <w:rsid w:val="009A622D"/>
    <w:rsid w:val="009A6847"/>
    <w:rsid w:val="009B298E"/>
    <w:rsid w:val="009B375F"/>
    <w:rsid w:val="009B3FCB"/>
    <w:rsid w:val="009B434A"/>
    <w:rsid w:val="009B52DB"/>
    <w:rsid w:val="009C1826"/>
    <w:rsid w:val="009C471C"/>
    <w:rsid w:val="009D5891"/>
    <w:rsid w:val="00A06076"/>
    <w:rsid w:val="00A26727"/>
    <w:rsid w:val="00A356C4"/>
    <w:rsid w:val="00A415D4"/>
    <w:rsid w:val="00A53706"/>
    <w:rsid w:val="00A53F5F"/>
    <w:rsid w:val="00A54C22"/>
    <w:rsid w:val="00A601F3"/>
    <w:rsid w:val="00A63705"/>
    <w:rsid w:val="00A660AB"/>
    <w:rsid w:val="00A664DA"/>
    <w:rsid w:val="00A701BE"/>
    <w:rsid w:val="00A717C7"/>
    <w:rsid w:val="00A8738D"/>
    <w:rsid w:val="00A87BB1"/>
    <w:rsid w:val="00A92772"/>
    <w:rsid w:val="00A92DEA"/>
    <w:rsid w:val="00A93B8E"/>
    <w:rsid w:val="00A94785"/>
    <w:rsid w:val="00A94DD7"/>
    <w:rsid w:val="00A97D2A"/>
    <w:rsid w:val="00AA283C"/>
    <w:rsid w:val="00AA660A"/>
    <w:rsid w:val="00AB48EB"/>
    <w:rsid w:val="00AC1EB9"/>
    <w:rsid w:val="00AD6A14"/>
    <w:rsid w:val="00AE3CC7"/>
    <w:rsid w:val="00AF267D"/>
    <w:rsid w:val="00AF2F0E"/>
    <w:rsid w:val="00B125A3"/>
    <w:rsid w:val="00B31341"/>
    <w:rsid w:val="00B50428"/>
    <w:rsid w:val="00B50C23"/>
    <w:rsid w:val="00B53A85"/>
    <w:rsid w:val="00B550C0"/>
    <w:rsid w:val="00B770BB"/>
    <w:rsid w:val="00B84BB4"/>
    <w:rsid w:val="00B86906"/>
    <w:rsid w:val="00B86924"/>
    <w:rsid w:val="00B91404"/>
    <w:rsid w:val="00B91608"/>
    <w:rsid w:val="00B91A2C"/>
    <w:rsid w:val="00B93D42"/>
    <w:rsid w:val="00BA2669"/>
    <w:rsid w:val="00BA6EDF"/>
    <w:rsid w:val="00BC1E85"/>
    <w:rsid w:val="00BC2030"/>
    <w:rsid w:val="00BC2BCE"/>
    <w:rsid w:val="00BC3A16"/>
    <w:rsid w:val="00BD0362"/>
    <w:rsid w:val="00BD0A14"/>
    <w:rsid w:val="00BD2128"/>
    <w:rsid w:val="00BD4E61"/>
    <w:rsid w:val="00BE1DBD"/>
    <w:rsid w:val="00BE46AD"/>
    <w:rsid w:val="00BF21E0"/>
    <w:rsid w:val="00BF6505"/>
    <w:rsid w:val="00C007F4"/>
    <w:rsid w:val="00C01F74"/>
    <w:rsid w:val="00C04AEF"/>
    <w:rsid w:val="00C065AB"/>
    <w:rsid w:val="00C21954"/>
    <w:rsid w:val="00C22B00"/>
    <w:rsid w:val="00C31917"/>
    <w:rsid w:val="00C33D5F"/>
    <w:rsid w:val="00C37134"/>
    <w:rsid w:val="00C44476"/>
    <w:rsid w:val="00C51E1E"/>
    <w:rsid w:val="00C52CC0"/>
    <w:rsid w:val="00C5735D"/>
    <w:rsid w:val="00C709FB"/>
    <w:rsid w:val="00C72DB5"/>
    <w:rsid w:val="00C751C7"/>
    <w:rsid w:val="00C759FA"/>
    <w:rsid w:val="00C80198"/>
    <w:rsid w:val="00C81F79"/>
    <w:rsid w:val="00C94B9E"/>
    <w:rsid w:val="00CA0301"/>
    <w:rsid w:val="00CA6111"/>
    <w:rsid w:val="00CC5C92"/>
    <w:rsid w:val="00CD0951"/>
    <w:rsid w:val="00CD1BEC"/>
    <w:rsid w:val="00CE0463"/>
    <w:rsid w:val="00CE6D03"/>
    <w:rsid w:val="00CE7145"/>
    <w:rsid w:val="00CF21B4"/>
    <w:rsid w:val="00CF32DA"/>
    <w:rsid w:val="00CF490B"/>
    <w:rsid w:val="00D00D71"/>
    <w:rsid w:val="00D02479"/>
    <w:rsid w:val="00D03024"/>
    <w:rsid w:val="00D060B2"/>
    <w:rsid w:val="00D11607"/>
    <w:rsid w:val="00D13ADC"/>
    <w:rsid w:val="00D14BD1"/>
    <w:rsid w:val="00D20D33"/>
    <w:rsid w:val="00D23265"/>
    <w:rsid w:val="00D23B3B"/>
    <w:rsid w:val="00D26CD4"/>
    <w:rsid w:val="00D30A90"/>
    <w:rsid w:val="00D334AB"/>
    <w:rsid w:val="00D353AA"/>
    <w:rsid w:val="00D36F29"/>
    <w:rsid w:val="00D41517"/>
    <w:rsid w:val="00D446AB"/>
    <w:rsid w:val="00D45730"/>
    <w:rsid w:val="00D47934"/>
    <w:rsid w:val="00D50997"/>
    <w:rsid w:val="00D52F29"/>
    <w:rsid w:val="00D52FF4"/>
    <w:rsid w:val="00D6227C"/>
    <w:rsid w:val="00D653D4"/>
    <w:rsid w:val="00D71818"/>
    <w:rsid w:val="00D72B03"/>
    <w:rsid w:val="00D75456"/>
    <w:rsid w:val="00D75C78"/>
    <w:rsid w:val="00D75E38"/>
    <w:rsid w:val="00D80B29"/>
    <w:rsid w:val="00D853D8"/>
    <w:rsid w:val="00D85CEA"/>
    <w:rsid w:val="00D970A0"/>
    <w:rsid w:val="00DA34D4"/>
    <w:rsid w:val="00DA7E2D"/>
    <w:rsid w:val="00DB4BD0"/>
    <w:rsid w:val="00DB75F0"/>
    <w:rsid w:val="00DB7E89"/>
    <w:rsid w:val="00DD0C79"/>
    <w:rsid w:val="00DD1F1F"/>
    <w:rsid w:val="00DD4FF3"/>
    <w:rsid w:val="00DD6DDF"/>
    <w:rsid w:val="00DF3726"/>
    <w:rsid w:val="00DF7195"/>
    <w:rsid w:val="00E02BE0"/>
    <w:rsid w:val="00E0573D"/>
    <w:rsid w:val="00E11EF2"/>
    <w:rsid w:val="00E26A9B"/>
    <w:rsid w:val="00E50D00"/>
    <w:rsid w:val="00E53A8E"/>
    <w:rsid w:val="00E549DD"/>
    <w:rsid w:val="00E564E8"/>
    <w:rsid w:val="00E57F3D"/>
    <w:rsid w:val="00E7335A"/>
    <w:rsid w:val="00E7449C"/>
    <w:rsid w:val="00E7498A"/>
    <w:rsid w:val="00E80709"/>
    <w:rsid w:val="00E93008"/>
    <w:rsid w:val="00E96771"/>
    <w:rsid w:val="00EA03A4"/>
    <w:rsid w:val="00EA22A1"/>
    <w:rsid w:val="00EA39D4"/>
    <w:rsid w:val="00EB3798"/>
    <w:rsid w:val="00EC2535"/>
    <w:rsid w:val="00ED117B"/>
    <w:rsid w:val="00ED6460"/>
    <w:rsid w:val="00ED7FF8"/>
    <w:rsid w:val="00EE0894"/>
    <w:rsid w:val="00EE4B0D"/>
    <w:rsid w:val="00EE4E3D"/>
    <w:rsid w:val="00EF72EE"/>
    <w:rsid w:val="00F00A79"/>
    <w:rsid w:val="00F075F0"/>
    <w:rsid w:val="00F0782A"/>
    <w:rsid w:val="00F14C71"/>
    <w:rsid w:val="00F167CD"/>
    <w:rsid w:val="00F348BC"/>
    <w:rsid w:val="00F35E12"/>
    <w:rsid w:val="00F37A8E"/>
    <w:rsid w:val="00F41773"/>
    <w:rsid w:val="00F57214"/>
    <w:rsid w:val="00F5737D"/>
    <w:rsid w:val="00F57D36"/>
    <w:rsid w:val="00F63336"/>
    <w:rsid w:val="00F652D5"/>
    <w:rsid w:val="00F6678F"/>
    <w:rsid w:val="00F71774"/>
    <w:rsid w:val="00F73629"/>
    <w:rsid w:val="00F80996"/>
    <w:rsid w:val="00F81C31"/>
    <w:rsid w:val="00F839CF"/>
    <w:rsid w:val="00F83E67"/>
    <w:rsid w:val="00F865DB"/>
    <w:rsid w:val="00F90812"/>
    <w:rsid w:val="00F91A0E"/>
    <w:rsid w:val="00FA043C"/>
    <w:rsid w:val="00FA7F05"/>
    <w:rsid w:val="00FB322D"/>
    <w:rsid w:val="00FB3F31"/>
    <w:rsid w:val="00FB7D6A"/>
    <w:rsid w:val="00FC1978"/>
    <w:rsid w:val="00FC292F"/>
    <w:rsid w:val="00FC2A2C"/>
    <w:rsid w:val="00FD03D6"/>
    <w:rsid w:val="00FD0BBF"/>
    <w:rsid w:val="00FD2B21"/>
    <w:rsid w:val="00FD6620"/>
    <w:rsid w:val="00FE1C69"/>
    <w:rsid w:val="00FE339C"/>
    <w:rsid w:val="00FE597E"/>
    <w:rsid w:val="00FE6A09"/>
    <w:rsid w:val="00FF17BB"/>
    <w:rsid w:val="00FF1B03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7397F3C"/>
  <w15:docId w15:val="{810EC7A3-EE15-4ECF-8309-9E44150BD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 PT Medium" w:eastAsia="Times New Roman" w:hAnsi="Futura PT Medium" w:cs="Times New Roman"/>
        <w:sz w:val="22"/>
        <w:szCs w:val="22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4DD7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EE4E3D"/>
    <w:pPr>
      <w:keepNext/>
      <w:keepLines/>
      <w:spacing w:before="240"/>
      <w:outlineLvl w:val="0"/>
    </w:pPr>
    <w:rPr>
      <w:rFonts w:ascii="Futura PT Bold" w:eastAsiaTheme="majorEastAsia" w:hAnsi="Futura PT Bold" w:cstheme="majorBidi"/>
      <w:b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qFormat/>
    <w:rsid w:val="001E5009"/>
    <w:pPr>
      <w:keepNext/>
      <w:widowControl/>
      <w:tabs>
        <w:tab w:val="left" w:pos="-1296"/>
        <w:tab w:val="left" w:pos="0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uppressAutoHyphens/>
      <w:outlineLvl w:val="1"/>
    </w:pPr>
    <w:rPr>
      <w:rFonts w:ascii="Futura PT Bold" w:hAnsi="Futura PT Bold"/>
      <w:b/>
      <w:sz w:val="28"/>
    </w:rPr>
  </w:style>
  <w:style w:type="paragraph" w:styleId="Heading3">
    <w:name w:val="heading 3"/>
    <w:basedOn w:val="Normal"/>
    <w:next w:val="Normal"/>
    <w:qFormat/>
    <w:rsid w:val="00EE4E3D"/>
    <w:pPr>
      <w:keepNext/>
      <w:outlineLvl w:val="2"/>
    </w:pPr>
    <w:rPr>
      <w:rFonts w:ascii="Futura PT Bold" w:hAnsi="Futura PT Bold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C31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F81C31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8063B8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B6DEE"/>
  </w:style>
  <w:style w:type="character" w:styleId="Hyperlink">
    <w:name w:val="Hyperlink"/>
    <w:rsid w:val="009D58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3ADC"/>
    <w:pPr>
      <w:ind w:left="720"/>
      <w:contextualSpacing/>
    </w:pPr>
  </w:style>
  <w:style w:type="table" w:styleId="TableGrid">
    <w:name w:val="Table Grid"/>
    <w:basedOn w:val="TableNormal"/>
    <w:rsid w:val="004A2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ote-0">
    <w:name w:val="quote-0"/>
    <w:rsid w:val="0083464F"/>
  </w:style>
  <w:style w:type="paragraph" w:styleId="PlainText">
    <w:name w:val="Plain Text"/>
    <w:basedOn w:val="Normal"/>
    <w:link w:val="PlainTextChar"/>
    <w:uiPriority w:val="99"/>
    <w:unhideWhenUsed/>
    <w:rsid w:val="00DD1F1F"/>
    <w:pPr>
      <w:widowControl/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D1F1F"/>
    <w:rPr>
      <w:rFonts w:ascii="Consolas" w:eastAsia="Calibri" w:hAnsi="Consolas" w:cs="Times New Roman"/>
      <w:sz w:val="21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059D6"/>
    <w:rPr>
      <w:color w:val="605E5C"/>
      <w:shd w:val="clear" w:color="auto" w:fill="E1DFDD"/>
    </w:rPr>
  </w:style>
  <w:style w:type="paragraph" w:customStyle="1" w:styleId="KoskenKaiku">
    <w:name w:val="KoskenKaiku"/>
    <w:basedOn w:val="Heading3"/>
    <w:qFormat/>
    <w:rsid w:val="001E5009"/>
    <w:rPr>
      <w:sz w:val="22"/>
    </w:rPr>
  </w:style>
  <w:style w:type="paragraph" w:customStyle="1" w:styleId="Style1">
    <w:name w:val="Style1"/>
    <w:basedOn w:val="Heading1"/>
    <w:qFormat/>
    <w:rsid w:val="001E5009"/>
    <w:rPr>
      <w:rFonts w:ascii="Futura PT Medium" w:hAnsi="Futura PT Medium"/>
      <w:color w:val="404040" w:themeColor="text1" w:themeTint="BF"/>
    </w:rPr>
  </w:style>
  <w:style w:type="paragraph" w:styleId="BodyText">
    <w:name w:val="Body Text"/>
    <w:basedOn w:val="Normal"/>
    <w:link w:val="BodyTextChar"/>
    <w:autoRedefine/>
    <w:unhideWhenUsed/>
    <w:rsid w:val="00EE4E3D"/>
  </w:style>
  <w:style w:type="character" w:customStyle="1" w:styleId="Heading1Char">
    <w:name w:val="Heading 1 Char"/>
    <w:basedOn w:val="DefaultParagraphFont"/>
    <w:link w:val="Heading1"/>
    <w:rsid w:val="00EE4E3D"/>
    <w:rPr>
      <w:rFonts w:ascii="Futura PT Bold" w:eastAsiaTheme="majorEastAsia" w:hAnsi="Futura PT Bold" w:cstheme="majorBidi"/>
      <w:b/>
      <w:color w:val="262626" w:themeColor="text1" w:themeTint="D9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EE4E3D"/>
  </w:style>
  <w:style w:type="paragraph" w:styleId="BodyText2">
    <w:name w:val="Body Text 2"/>
    <w:basedOn w:val="Normal"/>
    <w:link w:val="BodyText2Char"/>
    <w:unhideWhenUsed/>
    <w:rsid w:val="00EE4E3D"/>
  </w:style>
  <w:style w:type="character" w:customStyle="1" w:styleId="BodyText2Char">
    <w:name w:val="Body Text 2 Char"/>
    <w:basedOn w:val="DefaultParagraphFont"/>
    <w:link w:val="BodyText2"/>
    <w:rsid w:val="00EE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ku.kanasuo\Desktop\sk\TOIMINTAKANSIO%20JA%20LOMAKKEET\LOMAKKEET\KOKOUKSET\muistio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C:\Users\saku.kanasuo\Desktop\sk\TOIMINTAKANSIO JA LOMAKKEET\LOMAKKEET\KOKOUKSET\muistio.dotx</Template>
  <TotalTime>24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KANASUO KONSERNI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saku.kanasuo</dc:creator>
  <cp:lastModifiedBy>Laura Ketola</cp:lastModifiedBy>
  <cp:revision>5</cp:revision>
  <cp:lastPrinted>2022-12-13T09:16:00Z</cp:lastPrinted>
  <dcterms:created xsi:type="dcterms:W3CDTF">2022-12-13T08:34:00Z</dcterms:created>
  <dcterms:modified xsi:type="dcterms:W3CDTF">2022-12-13T10:32:00Z</dcterms:modified>
</cp:coreProperties>
</file>